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995E18" w14:textId="105CED48" w:rsidR="0043031B" w:rsidRPr="00E11EAB" w:rsidRDefault="00E11EAB">
      <w:pPr>
        <w:rPr>
          <w:rFonts w:ascii="仿宋" w:eastAsia="仿宋" w:hAnsi="仿宋"/>
          <w:sz w:val="28"/>
          <w:szCs w:val="28"/>
        </w:rPr>
      </w:pPr>
      <w:r w:rsidRPr="00E11EAB">
        <w:rPr>
          <w:rFonts w:ascii="仿宋" w:eastAsia="仿宋" w:hAnsi="仿宋" w:hint="eastAsia"/>
          <w:sz w:val="28"/>
          <w:szCs w:val="28"/>
        </w:rPr>
        <w:t>附件5：</w:t>
      </w:r>
    </w:p>
    <w:p w14:paraId="11BB7EB6" w14:textId="0ECD9790" w:rsidR="0043031B" w:rsidRDefault="00B12972">
      <w:pPr>
        <w:jc w:val="center"/>
        <w:rPr>
          <w:rFonts w:ascii="黑体" w:eastAsia="黑体" w:hAnsi="黑体" w:cs="黑体"/>
          <w:sz w:val="30"/>
          <w:szCs w:val="30"/>
        </w:rPr>
      </w:pPr>
      <w:r>
        <w:rPr>
          <w:rFonts w:ascii="黑体" w:eastAsia="黑体" w:hAnsi="黑体" w:cs="黑体" w:hint="eastAsia"/>
          <w:sz w:val="30"/>
          <w:szCs w:val="30"/>
        </w:rPr>
        <w:t>计票单</w:t>
      </w:r>
    </w:p>
    <w:p w14:paraId="60F8C43D" w14:textId="77777777" w:rsidR="0043031B" w:rsidRDefault="0043031B">
      <w:pPr>
        <w:rPr>
          <w:rFonts w:ascii="黑体" w:eastAsia="黑体" w:hAnsi="黑体" w:cs="黑体"/>
          <w:sz w:val="30"/>
          <w:szCs w:val="30"/>
        </w:rPr>
      </w:pPr>
    </w:p>
    <w:tbl>
      <w:tblPr>
        <w:tblStyle w:val="a3"/>
        <w:tblW w:w="8522" w:type="dxa"/>
        <w:tblLayout w:type="fixed"/>
        <w:tblLook w:val="04A0" w:firstRow="1" w:lastRow="0" w:firstColumn="1" w:lastColumn="0" w:noHBand="0" w:noVBand="1"/>
      </w:tblPr>
      <w:tblGrid>
        <w:gridCol w:w="2130"/>
        <w:gridCol w:w="2130"/>
        <w:gridCol w:w="2131"/>
        <w:gridCol w:w="2131"/>
      </w:tblGrid>
      <w:tr w:rsidR="0043031B" w14:paraId="2A6D28ED" w14:textId="77777777">
        <w:trPr>
          <w:trHeight w:val="1577"/>
        </w:trPr>
        <w:tc>
          <w:tcPr>
            <w:tcW w:w="8522" w:type="dxa"/>
            <w:gridSpan w:val="4"/>
          </w:tcPr>
          <w:p w14:paraId="428D33DF" w14:textId="756279FE" w:rsidR="0043031B" w:rsidRDefault="00B12972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>中共华南农业大学植物保护学院×××党支部选举支部委员会委员计票单</w:t>
            </w:r>
          </w:p>
          <w:p w14:paraId="3E0BD870" w14:textId="77777777" w:rsidR="0043031B" w:rsidRDefault="0043031B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  <w:p w14:paraId="7A730AAB" w14:textId="3360AFE7" w:rsidR="0043031B" w:rsidRPr="00B12972" w:rsidRDefault="00B12972" w:rsidP="00B12972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发出选票××张，收回选票××张，其中无效票××张，有效票××张</w:t>
            </w:r>
          </w:p>
        </w:tc>
      </w:tr>
      <w:tr w:rsidR="0043031B" w14:paraId="2936B690" w14:textId="77777777">
        <w:tc>
          <w:tcPr>
            <w:tcW w:w="2130" w:type="dxa"/>
          </w:tcPr>
          <w:p w14:paraId="38C7C7AB" w14:textId="77777777" w:rsidR="0043031B" w:rsidRDefault="00B12972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候选人姓名</w:t>
            </w:r>
          </w:p>
        </w:tc>
        <w:tc>
          <w:tcPr>
            <w:tcW w:w="2130" w:type="dxa"/>
          </w:tcPr>
          <w:p w14:paraId="6343AE1B" w14:textId="77777777" w:rsidR="0043031B" w:rsidRDefault="00B12972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赞成票数</w:t>
            </w:r>
          </w:p>
        </w:tc>
        <w:tc>
          <w:tcPr>
            <w:tcW w:w="2131" w:type="dxa"/>
          </w:tcPr>
          <w:p w14:paraId="367B2A7C" w14:textId="77777777" w:rsidR="0043031B" w:rsidRDefault="00B12972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不赞成票数</w:t>
            </w:r>
          </w:p>
        </w:tc>
        <w:tc>
          <w:tcPr>
            <w:tcW w:w="2131" w:type="dxa"/>
          </w:tcPr>
          <w:p w14:paraId="2E19A75F" w14:textId="77777777" w:rsidR="0043031B" w:rsidRDefault="00B12972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弃权票数</w:t>
            </w:r>
          </w:p>
        </w:tc>
      </w:tr>
      <w:tr w:rsidR="0043031B" w14:paraId="46B16ACC" w14:textId="77777777">
        <w:tc>
          <w:tcPr>
            <w:tcW w:w="2130" w:type="dxa"/>
          </w:tcPr>
          <w:p w14:paraId="33067DFE" w14:textId="77777777" w:rsidR="0043031B" w:rsidRDefault="0043031B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2130" w:type="dxa"/>
          </w:tcPr>
          <w:p w14:paraId="1B1C3E49" w14:textId="77777777" w:rsidR="0043031B" w:rsidRDefault="0043031B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2131" w:type="dxa"/>
          </w:tcPr>
          <w:p w14:paraId="258E3529" w14:textId="77777777" w:rsidR="0043031B" w:rsidRDefault="0043031B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2131" w:type="dxa"/>
          </w:tcPr>
          <w:p w14:paraId="5B9A3A0A" w14:textId="77777777" w:rsidR="0043031B" w:rsidRDefault="0043031B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43031B" w14:paraId="5431D5D0" w14:textId="77777777">
        <w:tc>
          <w:tcPr>
            <w:tcW w:w="2130" w:type="dxa"/>
          </w:tcPr>
          <w:p w14:paraId="1F5AF3CC" w14:textId="77777777" w:rsidR="0043031B" w:rsidRDefault="0043031B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2130" w:type="dxa"/>
          </w:tcPr>
          <w:p w14:paraId="7F478ADC" w14:textId="77777777" w:rsidR="0043031B" w:rsidRDefault="0043031B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2131" w:type="dxa"/>
          </w:tcPr>
          <w:p w14:paraId="76A70B23" w14:textId="77777777" w:rsidR="0043031B" w:rsidRDefault="0043031B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2131" w:type="dxa"/>
          </w:tcPr>
          <w:p w14:paraId="0163293E" w14:textId="77777777" w:rsidR="0043031B" w:rsidRDefault="0043031B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43031B" w14:paraId="6E8D0B7E" w14:textId="77777777">
        <w:tc>
          <w:tcPr>
            <w:tcW w:w="2130" w:type="dxa"/>
          </w:tcPr>
          <w:p w14:paraId="16E45F70" w14:textId="77777777" w:rsidR="0043031B" w:rsidRDefault="0043031B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2130" w:type="dxa"/>
          </w:tcPr>
          <w:p w14:paraId="522E0695" w14:textId="77777777" w:rsidR="0043031B" w:rsidRDefault="0043031B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2131" w:type="dxa"/>
          </w:tcPr>
          <w:p w14:paraId="4ABF5320" w14:textId="77777777" w:rsidR="0043031B" w:rsidRDefault="0043031B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2131" w:type="dxa"/>
          </w:tcPr>
          <w:p w14:paraId="28E4DA07" w14:textId="77777777" w:rsidR="0043031B" w:rsidRDefault="0043031B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43031B" w14:paraId="2A632C3B" w14:textId="77777777">
        <w:tc>
          <w:tcPr>
            <w:tcW w:w="2130" w:type="dxa"/>
          </w:tcPr>
          <w:p w14:paraId="33FECF85" w14:textId="77777777" w:rsidR="0043031B" w:rsidRDefault="0043031B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2130" w:type="dxa"/>
          </w:tcPr>
          <w:p w14:paraId="516BE6C6" w14:textId="77777777" w:rsidR="0043031B" w:rsidRDefault="0043031B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2131" w:type="dxa"/>
          </w:tcPr>
          <w:p w14:paraId="33812261" w14:textId="77777777" w:rsidR="0043031B" w:rsidRDefault="0043031B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2131" w:type="dxa"/>
          </w:tcPr>
          <w:p w14:paraId="7C10C504" w14:textId="77777777" w:rsidR="0043031B" w:rsidRDefault="0043031B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43031B" w14:paraId="05142F85" w14:textId="77777777">
        <w:tc>
          <w:tcPr>
            <w:tcW w:w="2130" w:type="dxa"/>
          </w:tcPr>
          <w:p w14:paraId="39A49DFD" w14:textId="77777777" w:rsidR="0043031B" w:rsidRDefault="00B12972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另选人姓名</w:t>
            </w:r>
          </w:p>
        </w:tc>
        <w:tc>
          <w:tcPr>
            <w:tcW w:w="2130" w:type="dxa"/>
          </w:tcPr>
          <w:p w14:paraId="7B4DC27B" w14:textId="77777777" w:rsidR="0043031B" w:rsidRDefault="00B12972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赞成票数</w:t>
            </w:r>
          </w:p>
        </w:tc>
        <w:tc>
          <w:tcPr>
            <w:tcW w:w="2131" w:type="dxa"/>
          </w:tcPr>
          <w:p w14:paraId="712AE523" w14:textId="77777777" w:rsidR="0043031B" w:rsidRDefault="00B12972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不赞成票数</w:t>
            </w:r>
          </w:p>
        </w:tc>
        <w:tc>
          <w:tcPr>
            <w:tcW w:w="2131" w:type="dxa"/>
          </w:tcPr>
          <w:p w14:paraId="15A564AE" w14:textId="77777777" w:rsidR="0043031B" w:rsidRDefault="00B12972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弃权票数</w:t>
            </w:r>
          </w:p>
        </w:tc>
      </w:tr>
      <w:tr w:rsidR="0043031B" w14:paraId="3584FBF9" w14:textId="77777777">
        <w:tc>
          <w:tcPr>
            <w:tcW w:w="2130" w:type="dxa"/>
          </w:tcPr>
          <w:p w14:paraId="726FBFA7" w14:textId="77777777" w:rsidR="0043031B" w:rsidRDefault="0043031B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2130" w:type="dxa"/>
          </w:tcPr>
          <w:p w14:paraId="44186EAA" w14:textId="77777777" w:rsidR="0043031B" w:rsidRDefault="0043031B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2131" w:type="dxa"/>
          </w:tcPr>
          <w:p w14:paraId="785A597B" w14:textId="77777777" w:rsidR="0043031B" w:rsidRDefault="0043031B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2131" w:type="dxa"/>
          </w:tcPr>
          <w:p w14:paraId="3D27A8D6" w14:textId="77777777" w:rsidR="0043031B" w:rsidRDefault="0043031B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43031B" w14:paraId="1D56278B" w14:textId="77777777">
        <w:tc>
          <w:tcPr>
            <w:tcW w:w="2130" w:type="dxa"/>
          </w:tcPr>
          <w:p w14:paraId="49C35E51" w14:textId="77777777" w:rsidR="0043031B" w:rsidRDefault="0043031B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2130" w:type="dxa"/>
          </w:tcPr>
          <w:p w14:paraId="6706219D" w14:textId="77777777" w:rsidR="0043031B" w:rsidRDefault="0043031B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2131" w:type="dxa"/>
          </w:tcPr>
          <w:p w14:paraId="71447C38" w14:textId="77777777" w:rsidR="0043031B" w:rsidRDefault="0043031B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2131" w:type="dxa"/>
          </w:tcPr>
          <w:p w14:paraId="6B5E57AB" w14:textId="77777777" w:rsidR="0043031B" w:rsidRDefault="0043031B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43031B" w14:paraId="1C57ACEA" w14:textId="77777777">
        <w:tc>
          <w:tcPr>
            <w:tcW w:w="2130" w:type="dxa"/>
          </w:tcPr>
          <w:p w14:paraId="0D37D30B" w14:textId="77777777" w:rsidR="0043031B" w:rsidRDefault="00B12972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监票人</w:t>
            </w:r>
          </w:p>
        </w:tc>
        <w:tc>
          <w:tcPr>
            <w:tcW w:w="2130" w:type="dxa"/>
          </w:tcPr>
          <w:p w14:paraId="31A814C7" w14:textId="77777777" w:rsidR="0043031B" w:rsidRDefault="0043031B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2131" w:type="dxa"/>
          </w:tcPr>
          <w:p w14:paraId="1831F096" w14:textId="77777777" w:rsidR="0043031B" w:rsidRDefault="00B12972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计票人</w:t>
            </w:r>
          </w:p>
        </w:tc>
        <w:tc>
          <w:tcPr>
            <w:tcW w:w="2131" w:type="dxa"/>
          </w:tcPr>
          <w:p w14:paraId="4EE7593F" w14:textId="77777777" w:rsidR="0043031B" w:rsidRDefault="0043031B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</w:tbl>
    <w:p w14:paraId="6A915D7B" w14:textId="77777777" w:rsidR="0043031B" w:rsidRDefault="0043031B"/>
    <w:p w14:paraId="65BC14AB" w14:textId="77777777" w:rsidR="0043031B" w:rsidRDefault="0043031B"/>
    <w:p w14:paraId="7B71CDEB" w14:textId="77777777" w:rsidR="0043031B" w:rsidRDefault="0043031B"/>
    <w:p w14:paraId="57F59C7E" w14:textId="77777777" w:rsidR="0043031B" w:rsidRDefault="00B12972">
      <w:pPr>
        <w:jc w:val="righ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×××党支部委员会</w:t>
      </w:r>
    </w:p>
    <w:p w14:paraId="04816BD0" w14:textId="77777777" w:rsidR="0043031B" w:rsidRDefault="00B12972">
      <w:pPr>
        <w:jc w:val="right"/>
      </w:pPr>
      <w:r>
        <w:rPr>
          <w:rFonts w:ascii="仿宋" w:eastAsia="仿宋" w:hAnsi="仿宋" w:cs="仿宋" w:hint="eastAsia"/>
          <w:sz w:val="28"/>
          <w:szCs w:val="28"/>
        </w:rPr>
        <w:t>××××年××月××日</w:t>
      </w:r>
    </w:p>
    <w:sectPr w:rsidR="0043031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2C67FA8" w14:textId="77777777" w:rsidR="00C17A4F" w:rsidRDefault="00C17A4F" w:rsidP="00E11EAB">
      <w:r>
        <w:separator/>
      </w:r>
    </w:p>
  </w:endnote>
  <w:endnote w:type="continuationSeparator" w:id="0">
    <w:p w14:paraId="2094715A" w14:textId="77777777" w:rsidR="00C17A4F" w:rsidRDefault="00C17A4F" w:rsidP="00E11E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BDC95BC" w14:textId="77777777" w:rsidR="00C17A4F" w:rsidRDefault="00C17A4F" w:rsidP="00E11EAB">
      <w:r>
        <w:separator/>
      </w:r>
    </w:p>
  </w:footnote>
  <w:footnote w:type="continuationSeparator" w:id="0">
    <w:p w14:paraId="5E6F47B0" w14:textId="77777777" w:rsidR="00C17A4F" w:rsidRDefault="00C17A4F" w:rsidP="00E11E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attachedTemplate r:id="rId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1A0B797F"/>
    <w:rsid w:val="0043031B"/>
    <w:rsid w:val="00B12972"/>
    <w:rsid w:val="00C17A4F"/>
    <w:rsid w:val="00E11EAB"/>
    <w:rsid w:val="1A0B797F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777FA05"/>
  <w15:docId w15:val="{31425656-9BE5-40F3-BD9C-CF9F7161A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E11EA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E11EAB"/>
    <w:rPr>
      <w:kern w:val="2"/>
      <w:sz w:val="18"/>
      <w:szCs w:val="18"/>
    </w:rPr>
  </w:style>
  <w:style w:type="paragraph" w:styleId="a6">
    <w:name w:val="footer"/>
    <w:basedOn w:val="a"/>
    <w:link w:val="a7"/>
    <w:rsid w:val="00E11EA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E11EAB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song\AppData\Roaming\Kingsoft\wps\addons\pool\win-i386\knewfileruby_1.0.0.12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</Template>
  <TotalTime>1</TotalTime>
  <Pages>1</Pages>
  <Words>28</Words>
  <Characters>161</Characters>
  <Application>Microsoft Office Word</Application>
  <DocSecurity>0</DocSecurity>
  <Lines>1</Lines>
  <Paragraphs>1</Paragraphs>
  <ScaleCrop>false</ScaleCrop>
  <Company/>
  <LinksUpToDate>false</LinksUpToDate>
  <CharactersWithSpaces>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一口一树</dc:creator>
  <cp:lastModifiedBy>祁 轩</cp:lastModifiedBy>
  <cp:revision>3</cp:revision>
  <dcterms:created xsi:type="dcterms:W3CDTF">2020-12-08T10:35:00Z</dcterms:created>
  <dcterms:modified xsi:type="dcterms:W3CDTF">2020-12-08T11:07:00Z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2052-10.1.0.7520</vt:lpwstr>
  </property>
</Properties>
</file>