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EEA83" w14:textId="3BF8912A" w:rsidR="0062294E" w:rsidRPr="0062294E" w:rsidRDefault="0062294E" w:rsidP="0062294E">
      <w:pPr>
        <w:rPr>
          <w:rFonts w:ascii="仿宋" w:eastAsia="仿宋" w:hAnsi="仿宋" w:cs="黑体" w:hint="eastAsia"/>
          <w:sz w:val="28"/>
          <w:szCs w:val="28"/>
        </w:rPr>
      </w:pPr>
      <w:r w:rsidRPr="0062294E">
        <w:rPr>
          <w:rFonts w:ascii="仿宋" w:eastAsia="仿宋" w:hAnsi="仿宋" w:cs="黑体" w:hint="eastAsia"/>
          <w:sz w:val="28"/>
          <w:szCs w:val="28"/>
        </w:rPr>
        <w:t>附件1：</w:t>
      </w:r>
    </w:p>
    <w:p w14:paraId="77204AA7" w14:textId="0B1E097E" w:rsidR="00764BAE" w:rsidRDefault="0038635C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×××党支部委员会关于启动换届选举工作的请示</w:t>
      </w:r>
    </w:p>
    <w:p w14:paraId="2CDCE0B4" w14:textId="77777777" w:rsidR="00764BAE" w:rsidRDefault="00764BAE">
      <w:pPr>
        <w:rPr>
          <w:rFonts w:ascii="仿宋" w:eastAsia="仿宋" w:hAnsi="仿宋" w:cs="仿宋"/>
          <w:sz w:val="28"/>
          <w:szCs w:val="36"/>
        </w:rPr>
      </w:pPr>
    </w:p>
    <w:p w14:paraId="30A532EE" w14:textId="7CFEBD68" w:rsidR="00764BAE" w:rsidRDefault="0038635C">
      <w:pPr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植物保护学院党委:</w:t>
      </w:r>
    </w:p>
    <w:p w14:paraId="4C9FB09F" w14:textId="5CA7BE19" w:rsidR="00764BAE" w:rsidRDefault="0038635C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×××党支部现共有党员××人,其中正式党员××人,预备党员××人。本届支部委员会于××××年××月××日成立,根据《中国共产党章程》、《中国共产党支部工作条例(试行)》及有关规定,本届党支部委员会将于××××年××月××日任期届满。本支部拟于××××年××月××日召开党员大会,选举新一届支部委员会委员。</w:t>
      </w:r>
    </w:p>
    <w:p w14:paraId="2547ADA3" w14:textId="45E6288D" w:rsidR="00764BAE" w:rsidRDefault="0038635C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新一届党支部委员会拟设委员×名(其中设书记1名,组织委员1名，宣传委员1名) ,按不少于20%的差额比例提名候选人×名。</w:t>
      </w:r>
    </w:p>
    <w:p w14:paraId="49DD12F1" w14:textId="298D2FF7" w:rsidR="00764BAE" w:rsidRDefault="0038635C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新一届党支部委员会由党员大会差额选举产生,差额不少于20%。委员会书记实行等额选举,委员会书记由选举产生的党支部委员会第一次全体会议选举产生。以上选举均采用无记名投票方式进行。</w:t>
      </w:r>
    </w:p>
    <w:p w14:paraId="412C8164" w14:textId="77777777" w:rsidR="00764BAE" w:rsidRDefault="0038635C">
      <w:pPr>
        <w:ind w:firstLineChars="200" w:firstLine="560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妥否,请批示。</w:t>
      </w:r>
    </w:p>
    <w:p w14:paraId="636CAB00" w14:textId="77777777" w:rsidR="00764BAE" w:rsidRDefault="00764BAE">
      <w:pPr>
        <w:ind w:firstLineChars="200" w:firstLine="560"/>
        <w:rPr>
          <w:rFonts w:ascii="仿宋" w:eastAsia="仿宋" w:hAnsi="仿宋" w:cs="仿宋"/>
          <w:sz w:val="28"/>
          <w:szCs w:val="36"/>
        </w:rPr>
      </w:pPr>
    </w:p>
    <w:p w14:paraId="5AE8F863" w14:textId="77777777" w:rsidR="00764BAE" w:rsidRDefault="00764BAE">
      <w:pPr>
        <w:ind w:firstLineChars="200" w:firstLine="560"/>
        <w:rPr>
          <w:rFonts w:ascii="仿宋" w:eastAsia="仿宋" w:hAnsi="仿宋" w:cs="仿宋"/>
          <w:sz w:val="28"/>
          <w:szCs w:val="36"/>
        </w:rPr>
      </w:pPr>
    </w:p>
    <w:p w14:paraId="368DE28E" w14:textId="77777777" w:rsidR="00764BAE" w:rsidRDefault="0038635C">
      <w:pPr>
        <w:jc w:val="righ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×××党支部委员会</w:t>
      </w:r>
    </w:p>
    <w:p w14:paraId="7C392D56" w14:textId="77777777" w:rsidR="00764BAE" w:rsidRDefault="0038635C">
      <w:pPr>
        <w:jc w:val="righ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××××年××月××日</w:t>
      </w:r>
    </w:p>
    <w:p w14:paraId="388D2E95" w14:textId="77777777" w:rsidR="00764BAE" w:rsidRDefault="00764BAE">
      <w:pPr>
        <w:jc w:val="right"/>
        <w:rPr>
          <w:rFonts w:ascii="仿宋" w:eastAsia="仿宋" w:hAnsi="仿宋" w:cs="仿宋"/>
          <w:sz w:val="28"/>
          <w:szCs w:val="36"/>
        </w:rPr>
      </w:pPr>
    </w:p>
    <w:p w14:paraId="1B40EB2A" w14:textId="2875E2A2" w:rsidR="00764BAE" w:rsidRDefault="00764BAE">
      <w:pPr>
        <w:rPr>
          <w:rFonts w:ascii="仿宋" w:eastAsia="仿宋" w:hAnsi="仿宋" w:cs="仿宋"/>
          <w:sz w:val="28"/>
          <w:szCs w:val="36"/>
        </w:rPr>
      </w:pPr>
    </w:p>
    <w:sectPr w:rsidR="00764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99E42" w14:textId="77777777" w:rsidR="00E15385" w:rsidRDefault="00E15385" w:rsidP="0062294E">
      <w:r>
        <w:separator/>
      </w:r>
    </w:p>
  </w:endnote>
  <w:endnote w:type="continuationSeparator" w:id="0">
    <w:p w14:paraId="029DB16C" w14:textId="77777777" w:rsidR="00E15385" w:rsidRDefault="00E15385" w:rsidP="0062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A589F" w14:textId="77777777" w:rsidR="00E15385" w:rsidRDefault="00E15385" w:rsidP="0062294E">
      <w:r>
        <w:separator/>
      </w:r>
    </w:p>
  </w:footnote>
  <w:footnote w:type="continuationSeparator" w:id="0">
    <w:p w14:paraId="0B6486C9" w14:textId="77777777" w:rsidR="00E15385" w:rsidRDefault="00E15385" w:rsidP="00622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D35393"/>
    <w:rsid w:val="0038635C"/>
    <w:rsid w:val="0062294E"/>
    <w:rsid w:val="00764BAE"/>
    <w:rsid w:val="00E15385"/>
    <w:rsid w:val="26D35393"/>
    <w:rsid w:val="34B84E5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855818"/>
  <w15:docId w15:val="{711604B8-0B74-42A3-9FB7-E58531A5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2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2294E"/>
    <w:rPr>
      <w:kern w:val="2"/>
      <w:sz w:val="18"/>
      <w:szCs w:val="18"/>
    </w:rPr>
  </w:style>
  <w:style w:type="paragraph" w:styleId="a5">
    <w:name w:val="footer"/>
    <w:basedOn w:val="a"/>
    <w:link w:val="a6"/>
    <w:rsid w:val="00622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229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o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一口一树</dc:creator>
  <cp:lastModifiedBy>祁 轩</cp:lastModifiedBy>
  <cp:revision>3</cp:revision>
  <dcterms:created xsi:type="dcterms:W3CDTF">2020-12-08T10:10:00Z</dcterms:created>
  <dcterms:modified xsi:type="dcterms:W3CDTF">2020-12-08T10:42:00Z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